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B7555">
        <w:trPr>
          <w:trHeight w:val="916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AB7555">
        <w:trPr>
          <w:trHeight w:val="972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638F8589" w:rsidR="003B71FA" w:rsidRPr="00496A60" w:rsidRDefault="004F5116" w:rsidP="004F5116">
            <w:pPr>
              <w:pStyle w:val="Nagwek1"/>
              <w:shd w:val="clear" w:color="auto" w:fill="FFFFFF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4F511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„Emocje w pracy w obszarze wsparcia społecznego”</w:t>
            </w:r>
          </w:p>
        </w:tc>
      </w:tr>
      <w:tr w:rsidR="003B71FA" w:rsidRPr="00D94221" w14:paraId="625F589D" w14:textId="77777777" w:rsidTr="00AB7555">
        <w:trPr>
          <w:trHeight w:val="32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7B4EA9A2" w:rsidR="003B71FA" w:rsidRPr="00AE3AD1" w:rsidRDefault="004F5116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2 - 3 listopada</w:t>
            </w:r>
            <w:r w:rsidR="007F61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1A34">
              <w:rPr>
                <w:rFonts w:ascii="Arial" w:hAnsi="Arial" w:cs="Arial"/>
                <w:sz w:val="24"/>
                <w:szCs w:val="24"/>
              </w:rPr>
              <w:t>202</w:t>
            </w:r>
            <w:r w:rsidR="00955FDB">
              <w:rPr>
                <w:rFonts w:ascii="Arial" w:hAnsi="Arial" w:cs="Arial"/>
                <w:sz w:val="24"/>
                <w:szCs w:val="24"/>
              </w:rPr>
              <w:t>6</w:t>
            </w:r>
            <w:r w:rsidR="000F1A34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B23236A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496A60">
              <w:rPr>
                <w:rFonts w:ascii="Arial" w:hAnsi="Arial" w:cs="Arial"/>
                <w:sz w:val="24"/>
                <w:szCs w:val="24"/>
              </w:rPr>
              <w:t>Amber</w:t>
            </w:r>
            <w:proofErr w:type="spellEnd"/>
            <w:r w:rsidRPr="00496A60">
              <w:rPr>
                <w:rFonts w:ascii="Arial" w:hAnsi="Arial" w:cs="Arial"/>
                <w:sz w:val="24"/>
                <w:szCs w:val="24"/>
              </w:rPr>
              <w:t>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AB7555">
        <w:trPr>
          <w:trHeight w:val="141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FDFB" w14:textId="77777777" w:rsidR="008D4925" w:rsidRDefault="008D4925" w:rsidP="00DC5DAC">
      <w:pPr>
        <w:spacing w:after="0" w:line="240" w:lineRule="auto"/>
      </w:pPr>
      <w:r>
        <w:separator/>
      </w:r>
    </w:p>
  </w:endnote>
  <w:endnote w:type="continuationSeparator" w:id="0">
    <w:p w14:paraId="25184B2E" w14:textId="77777777" w:rsidR="008D4925" w:rsidRDefault="008D4925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CAA28" w14:textId="77777777" w:rsidR="008D4925" w:rsidRDefault="008D4925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4B29279C" w14:textId="77777777" w:rsidR="008D4925" w:rsidRDefault="008D4925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587E40F-7A59-486D-B88C-8397AE79EF8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F5116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464D3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B3E2F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D4925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7744"/>
    <w:rsid w:val="00A92C32"/>
    <w:rsid w:val="00A940BD"/>
    <w:rsid w:val="00AB49D6"/>
    <w:rsid w:val="00AB6AA5"/>
    <w:rsid w:val="00AB755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3B8A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5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7E40F-7A59-486D-B88C-8397AE79EF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</TotalTime>
  <Pages>4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Kucharczyk Marta</cp:lastModifiedBy>
  <cp:revision>2</cp:revision>
  <cp:lastPrinted>2026-04-08T11:32:00Z</cp:lastPrinted>
  <dcterms:created xsi:type="dcterms:W3CDTF">2026-10-15T11:16:00Z</dcterms:created>
  <dcterms:modified xsi:type="dcterms:W3CDTF">2026-10-15T11:16:00Z</dcterms:modified>
</cp:coreProperties>
</file>